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26B" w:rsidRDefault="008B026B" w:rsidP="0007299E">
      <w:pPr>
        <w:spacing w:after="0" w:line="240" w:lineRule="auto"/>
        <w:jc w:val="center"/>
      </w:pPr>
    </w:p>
    <w:p w:rsidR="008B026B" w:rsidRDefault="008B026B" w:rsidP="009C4414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О   выплате компенсации за непредоставление места</w:t>
      </w:r>
    </w:p>
    <w:p w:rsidR="008B026B" w:rsidRDefault="008B026B" w:rsidP="009C4414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в детском саду и родительской плате</w:t>
      </w:r>
    </w:p>
    <w:p w:rsidR="008B026B" w:rsidRDefault="008B026B" w:rsidP="009C4414">
      <w:pPr>
        <w:spacing w:after="0" w:line="240" w:lineRule="auto"/>
        <w:jc w:val="center"/>
        <w:rPr>
          <w:b/>
          <w:bCs/>
        </w:rPr>
      </w:pPr>
    </w:p>
    <w:p w:rsidR="008B026B" w:rsidRDefault="008B026B" w:rsidP="0007299E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1. Выплачивается ли в Республике Татарстан  компенсация за непредоставление места в детском саду</w:t>
      </w:r>
    </w:p>
    <w:p w:rsidR="008B026B" w:rsidRDefault="008B026B" w:rsidP="0007299E">
      <w:pPr>
        <w:spacing w:after="0" w:line="240" w:lineRule="auto"/>
        <w:rPr>
          <w:b/>
          <w:bCs/>
        </w:rPr>
      </w:pPr>
    </w:p>
    <w:p w:rsidR="008B026B" w:rsidRDefault="008B026B" w:rsidP="0007299E">
      <w:pPr>
        <w:spacing w:after="0" w:line="240" w:lineRule="auto"/>
        <w:ind w:firstLine="709"/>
        <w:jc w:val="both"/>
        <w:rPr>
          <w:lang w:val="tt-RU"/>
        </w:rPr>
      </w:pPr>
      <w:r>
        <w:rPr>
          <w:lang w:val="tt-RU"/>
        </w:rPr>
        <w:t xml:space="preserve">Выплата денежной компенсации </w:t>
      </w:r>
      <w:r>
        <w:t xml:space="preserve">детям старше 1,5 лет, не обеспеченным местами в детских садах, действующим федеральным </w:t>
      </w:r>
      <w:r>
        <w:rPr>
          <w:lang w:val="tt-RU"/>
        </w:rPr>
        <w:t xml:space="preserve">законодательством и нормативно-правовыми актами Республики Татарстан не предусмотрена. </w:t>
      </w:r>
    </w:p>
    <w:p w:rsidR="008B026B" w:rsidRDefault="008B026B" w:rsidP="0007299E">
      <w:pPr>
        <w:spacing w:after="0" w:line="240" w:lineRule="auto"/>
        <w:ind w:firstLine="709"/>
        <w:jc w:val="both"/>
        <w:rPr>
          <w:lang w:val="tt-RU"/>
        </w:rPr>
      </w:pPr>
    </w:p>
    <w:p w:rsidR="008B026B" w:rsidRDefault="008B026B" w:rsidP="0007299E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2. На каком основании требуют оплатить за детский сад, когда ребенок с родителями был в отпуске?</w:t>
      </w:r>
    </w:p>
    <w:p w:rsidR="008B026B" w:rsidRDefault="008B026B" w:rsidP="0007299E">
      <w:pPr>
        <w:spacing w:after="0" w:line="240" w:lineRule="auto"/>
        <w:jc w:val="both"/>
        <w:rPr>
          <w:b/>
          <w:bCs/>
        </w:rPr>
      </w:pPr>
    </w:p>
    <w:p w:rsidR="008B026B" w:rsidRDefault="008B026B" w:rsidP="0007299E">
      <w:pPr>
        <w:spacing w:after="0" w:line="240" w:lineRule="auto"/>
        <w:ind w:firstLine="720"/>
        <w:jc w:val="both"/>
      </w:pPr>
      <w:r>
        <w:t>Механизм формирования и взимания родительской платы за содержание детей в дошкольных образовательных учреждениях определен  Постановлением Кабинета Министров Республики Татарстан от 30.04.2008г. № 279.</w:t>
      </w:r>
    </w:p>
    <w:p w:rsidR="008B026B" w:rsidRDefault="008B026B" w:rsidP="0007299E">
      <w:pPr>
        <w:spacing w:after="0" w:line="240" w:lineRule="auto"/>
        <w:ind w:firstLine="720"/>
        <w:jc w:val="both"/>
      </w:pPr>
      <w:r>
        <w:t xml:space="preserve">В соответствии с п.2.6. вышеуказанного постановления родительская плата за содержание детей в дошкольных  образовательных учреждениях, реализующих основную общеобразовательную программу дошкольного образования, в период отсутствия ребенка в ДОУ </w:t>
      </w:r>
      <w:r w:rsidRPr="007E6133">
        <w:rPr>
          <w:b/>
          <w:bCs/>
        </w:rPr>
        <w:t>подлежит уменьшению только на величину расходов на обеспечение воспитанников питанием.</w:t>
      </w:r>
    </w:p>
    <w:p w:rsidR="008B026B" w:rsidRDefault="008B026B" w:rsidP="0007299E">
      <w:pPr>
        <w:spacing w:after="0" w:line="240" w:lineRule="auto"/>
        <w:ind w:firstLine="708"/>
        <w:jc w:val="both"/>
      </w:pPr>
      <w:r>
        <w:t>Исходя из изложенного,  в период отсутствия ребенка в детском саду, в том числе и  во время  летнего отпуска родителя, родительская плата взимается за вычетом питания.</w:t>
      </w:r>
    </w:p>
    <w:p w:rsidR="008B026B" w:rsidRDefault="008B026B">
      <w:bookmarkStart w:id="0" w:name="_GoBack"/>
      <w:bookmarkEnd w:id="0"/>
    </w:p>
    <w:sectPr w:rsidR="008B026B" w:rsidSect="00605A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4A8A"/>
    <w:rsid w:val="0007299E"/>
    <w:rsid w:val="00605AE5"/>
    <w:rsid w:val="007E6133"/>
    <w:rsid w:val="008A4A8A"/>
    <w:rsid w:val="008B026B"/>
    <w:rsid w:val="009C4414"/>
    <w:rsid w:val="00A94B28"/>
    <w:rsid w:val="00BA287F"/>
    <w:rsid w:val="00FE4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99E"/>
    <w:pPr>
      <w:spacing w:after="200" w:line="276" w:lineRule="auto"/>
    </w:pPr>
    <w:rPr>
      <w:rFonts w:ascii="Times New Roman" w:hAnsi="Times New Roman"/>
      <w:sz w:val="28"/>
      <w:szCs w:val="28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C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C44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93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177</Words>
  <Characters>1015</Characters>
  <Application>Microsoft Office Outlook</Application>
  <DocSecurity>0</DocSecurity>
  <Lines>0</Lines>
  <Paragraphs>0</Paragraphs>
  <ScaleCrop>false</ScaleCrop>
  <Company>Балтаси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  выплате компенсации за непредоставление места</dc:title>
  <dc:subject/>
  <dc:creator>Manurova</dc:creator>
  <cp:keywords/>
  <dc:description/>
  <cp:lastModifiedBy>Резеда Рифовна</cp:lastModifiedBy>
  <cp:revision>2</cp:revision>
  <cp:lastPrinted>2013-07-18T12:28:00Z</cp:lastPrinted>
  <dcterms:created xsi:type="dcterms:W3CDTF">2013-08-12T05:06:00Z</dcterms:created>
  <dcterms:modified xsi:type="dcterms:W3CDTF">2013-08-12T05:06:00Z</dcterms:modified>
</cp:coreProperties>
</file>